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5F4" w:rsidRDefault="00FA05F4" w:rsidP="00546E4B">
      <w:pPr>
        <w:jc w:val="center"/>
      </w:pPr>
      <w: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4" o:title=""/>
          </v:shape>
          <o:OLEObject Type="Embed" ProgID="PowerPoint.Slide.12" ShapeID="_x0000_i1025" DrawAspect="Content" ObjectID="_1582702181" r:id="rId5"/>
        </w:object>
      </w:r>
    </w:p>
    <w:p w:rsidR="00FA05F4" w:rsidRPr="00546E4B" w:rsidRDefault="00FA05F4" w:rsidP="00546E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46E4B">
        <w:rPr>
          <w:rFonts w:ascii="Times New Roman" w:hAnsi="Times New Roman"/>
          <w:sz w:val="28"/>
          <w:szCs w:val="28"/>
        </w:rPr>
        <w:t xml:space="preserve">15 марта 2018 года </w:t>
      </w:r>
      <w:r>
        <w:rPr>
          <w:rFonts w:ascii="Times New Roman" w:hAnsi="Times New Roman"/>
          <w:sz w:val="28"/>
          <w:szCs w:val="28"/>
        </w:rPr>
        <w:t xml:space="preserve">в центральной библиотеке муниципального автономномного учреждения культуры «Полысаевская централизованная библиотечная система» </w:t>
      </w:r>
      <w:r w:rsidRPr="00546E4B">
        <w:rPr>
          <w:rFonts w:ascii="Times New Roman" w:hAnsi="Times New Roman"/>
          <w:color w:val="141412"/>
          <w:sz w:val="28"/>
          <w:szCs w:val="28"/>
        </w:rPr>
        <w:t>прошла экскурсия «Будем знакомы!» для студентов-первокурсников Полысаевского индустриального техникума.</w:t>
      </w:r>
    </w:p>
    <w:p w:rsidR="00FA05F4" w:rsidRDefault="00FA05F4" w:rsidP="00546E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213D2">
        <w:rPr>
          <w:rFonts w:ascii="Times New Roman" w:hAnsi="Times New Roman"/>
          <w:noProof/>
          <w:sz w:val="28"/>
          <w:szCs w:val="28"/>
        </w:rPr>
        <w:pict>
          <v:shape id="Рисунок 2" o:spid="_x0000_i1026" type="#_x0000_t75" style="width:470.25pt;height:356.25pt;visibility:visible">
            <v:imagedata r:id="rId6" o:title=""/>
          </v:shape>
        </w:pict>
      </w: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rPr>
          <w:color w:val="141412"/>
          <w:sz w:val="28"/>
          <w:szCs w:val="28"/>
        </w:rPr>
      </w:pP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rPr>
          <w:color w:val="141412"/>
          <w:sz w:val="28"/>
          <w:szCs w:val="28"/>
        </w:rPr>
      </w:pP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rPr>
          <w:color w:val="141412"/>
          <w:sz w:val="28"/>
          <w:szCs w:val="28"/>
        </w:rPr>
      </w:pP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41412"/>
          <w:sz w:val="28"/>
          <w:szCs w:val="28"/>
        </w:rPr>
      </w:pPr>
      <w:r w:rsidRPr="00702947">
        <w:rPr>
          <w:color w:val="141412"/>
          <w:sz w:val="28"/>
          <w:szCs w:val="28"/>
        </w:rPr>
        <w:t>Экскурсия завершилас</w:t>
      </w:r>
      <w:r>
        <w:rPr>
          <w:color w:val="141412"/>
          <w:sz w:val="28"/>
          <w:szCs w:val="28"/>
        </w:rPr>
        <w:t>ь блиц-обзором книжных выставок,</w:t>
      </w:r>
      <w:r w:rsidRPr="00702947">
        <w:rPr>
          <w:color w:val="141412"/>
          <w:sz w:val="28"/>
          <w:szCs w:val="28"/>
        </w:rPr>
        <w:t xml:space="preserve"> </w:t>
      </w:r>
      <w:r>
        <w:rPr>
          <w:color w:val="141412"/>
          <w:sz w:val="28"/>
          <w:szCs w:val="28"/>
        </w:rPr>
        <w:t xml:space="preserve">в число которых вошла выставка документов Полысаевского поселкового Совета народных депутатов и Полысаевского строительного управления, сданных на хранение в архивный отдел администрации Полысаевского городского округа. </w:t>
      </w: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41412"/>
          <w:sz w:val="28"/>
          <w:szCs w:val="28"/>
        </w:rPr>
      </w:pP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41412"/>
          <w:sz w:val="28"/>
          <w:szCs w:val="28"/>
        </w:rPr>
      </w:pPr>
      <w:r w:rsidRPr="007213D2">
        <w:rPr>
          <w:noProof/>
          <w:color w:val="141412"/>
          <w:sz w:val="28"/>
          <w:szCs w:val="28"/>
        </w:rPr>
        <w:pict>
          <v:shape id="Рисунок 3" o:spid="_x0000_i1027" type="#_x0000_t75" style="width:409.5pt;height:306.75pt;visibility:visible">
            <v:imagedata r:id="rId7" o:title=""/>
          </v:shape>
        </w:pict>
      </w: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 xml:space="preserve"> </w:t>
      </w: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 xml:space="preserve">Ребята ознакомились с наиболее интересными решениями поссовета и приказами ПСУ, в которых отражено становление города и его развитие. В документах показано чем жили граждане, как трудились и добивались высоких результатов в работе, какие проблемы считали первоочередными и как их решали. </w:t>
      </w:r>
    </w:p>
    <w:p w:rsidR="00FA05F4" w:rsidRDefault="00FA05F4" w:rsidP="00546E4B">
      <w:pPr>
        <w:pStyle w:val="NormalWeb"/>
        <w:shd w:val="clear" w:color="auto" w:fill="FFFFFF"/>
        <w:spacing w:before="0" w:beforeAutospacing="0" w:after="0" w:afterAutospacing="0"/>
        <w:ind w:firstLine="708"/>
        <w:rPr>
          <w:color w:val="141412"/>
          <w:sz w:val="28"/>
          <w:szCs w:val="28"/>
        </w:rPr>
      </w:pPr>
    </w:p>
    <w:p w:rsidR="00FA05F4" w:rsidRDefault="00FA05F4" w:rsidP="00546E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213D2">
        <w:rPr>
          <w:rFonts w:ascii="Times New Roman" w:hAnsi="Times New Roman"/>
          <w:noProof/>
          <w:sz w:val="28"/>
          <w:szCs w:val="28"/>
        </w:rPr>
        <w:pict>
          <v:shape id="Рисунок 4" o:spid="_x0000_i1028" type="#_x0000_t75" style="width:364.5pt;height:270.75pt;visibility:visible">
            <v:imagedata r:id="rId8" o:title=""/>
          </v:shape>
        </w:pict>
      </w:r>
    </w:p>
    <w:p w:rsidR="00FA05F4" w:rsidRDefault="00FA05F4" w:rsidP="00546E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213D2">
        <w:rPr>
          <w:rFonts w:ascii="Times New Roman" w:hAnsi="Times New Roman"/>
          <w:noProof/>
          <w:sz w:val="28"/>
          <w:szCs w:val="28"/>
        </w:rPr>
        <w:pict>
          <v:shape id="Рисунок 5" o:spid="_x0000_i1029" type="#_x0000_t75" style="width:6in;height:327pt;visibility:visible">
            <v:imagedata r:id="rId9" o:title=""/>
          </v:shape>
        </w:pict>
      </w:r>
    </w:p>
    <w:p w:rsidR="00FA05F4" w:rsidRPr="00546E4B" w:rsidRDefault="00FA05F4" w:rsidP="00546E4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FA05F4" w:rsidRPr="00546E4B" w:rsidSect="00546E4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6E4B"/>
    <w:rsid w:val="002F53CC"/>
    <w:rsid w:val="003A0A4A"/>
    <w:rsid w:val="003F02E4"/>
    <w:rsid w:val="00490895"/>
    <w:rsid w:val="00546E4B"/>
    <w:rsid w:val="00612480"/>
    <w:rsid w:val="00702947"/>
    <w:rsid w:val="007213D2"/>
    <w:rsid w:val="00782EE2"/>
    <w:rsid w:val="0081335D"/>
    <w:rsid w:val="0086377C"/>
    <w:rsid w:val="00983377"/>
    <w:rsid w:val="00B60CAE"/>
    <w:rsid w:val="00D50089"/>
    <w:rsid w:val="00E831BF"/>
    <w:rsid w:val="00FA05F4"/>
    <w:rsid w:val="00FC1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35D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9"/>
    <w:qFormat/>
    <w:rsid w:val="0081335D"/>
    <w:pPr>
      <w:keepNext/>
      <w:widowControl w:val="0"/>
      <w:adjustRightInd w:val="0"/>
      <w:spacing w:after="0" w:line="360" w:lineRule="atLeast"/>
      <w:jc w:val="center"/>
      <w:outlineLvl w:val="3"/>
    </w:pPr>
    <w:rPr>
      <w:rFonts w:ascii="Times New Roman" w:eastAsia="Times New Roman" w:hAnsi="Times New Roman"/>
      <w:b/>
      <w:bCs/>
      <w:sz w:val="24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81335D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NoSpacing">
    <w:name w:val="No Spacing"/>
    <w:uiPriority w:val="99"/>
    <w:qFormat/>
    <w:rsid w:val="0081335D"/>
    <w:rPr>
      <w:lang w:eastAsia="en-US"/>
    </w:rPr>
  </w:style>
  <w:style w:type="paragraph" w:styleId="NormalWeb">
    <w:name w:val="Normal (Web)"/>
    <w:basedOn w:val="Normal"/>
    <w:uiPriority w:val="99"/>
    <w:rsid w:val="00546E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46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6E4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1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3</Pages>
  <Words>128</Words>
  <Characters>732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</cp:lastModifiedBy>
  <cp:revision>3</cp:revision>
  <dcterms:created xsi:type="dcterms:W3CDTF">2018-03-16T02:38:00Z</dcterms:created>
  <dcterms:modified xsi:type="dcterms:W3CDTF">2018-03-16T03:41:00Z</dcterms:modified>
</cp:coreProperties>
</file>